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2F2B6" w14:textId="5BAC8C6B" w:rsidR="002E3FDB" w:rsidRDefault="00AA6C73" w:rsidP="00AA6C73">
      <w:bookmarkStart w:id="0" w:name="_GoBack"/>
      <w:bookmarkEnd w:id="0"/>
      <w:r>
        <w:rPr>
          <w:noProof/>
        </w:rPr>
        <w:drawing>
          <wp:anchor distT="0" distB="0" distL="118745" distR="118745" simplePos="0" relativeHeight="251713541" behindDoc="0" locked="0" layoutInCell="0" allowOverlap="1" wp14:anchorId="3546266E" wp14:editId="5F3D1C9B">
            <wp:simplePos x="0" y="0"/>
            <wp:positionH relativeFrom="page">
              <wp:posOffset>457200</wp:posOffset>
            </wp:positionH>
            <wp:positionV relativeFrom="page">
              <wp:posOffset>5486400</wp:posOffset>
            </wp:positionV>
            <wp:extent cx="2276475" cy="1393825"/>
            <wp:effectExtent l="0" t="0" r="9525" b="3175"/>
            <wp:wrapTight wrapText="bothSides">
              <wp:wrapPolygon edited="0">
                <wp:start x="3615" y="0"/>
                <wp:lineTo x="3133" y="787"/>
                <wp:lineTo x="2892" y="12990"/>
                <wp:lineTo x="0" y="19287"/>
                <wp:lineTo x="482" y="21256"/>
                <wp:lineTo x="21208" y="21256"/>
                <wp:lineTo x="21449" y="19287"/>
                <wp:lineTo x="18316" y="12990"/>
                <wp:lineTo x="18557" y="2362"/>
                <wp:lineTo x="17834" y="394"/>
                <wp:lineTo x="15906" y="0"/>
                <wp:lineTo x="3615" y="0"/>
              </wp:wrapPolygon>
            </wp:wrapTight>
            <wp:docPr id="60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nfc12 photos:42-174994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39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467F4D8F" wp14:editId="1CCF4C54">
                <wp:simplePos x="0" y="0"/>
                <wp:positionH relativeFrom="page">
                  <wp:posOffset>190500</wp:posOffset>
                </wp:positionH>
                <wp:positionV relativeFrom="page">
                  <wp:posOffset>4418965</wp:posOffset>
                </wp:positionV>
                <wp:extent cx="4265295" cy="381635"/>
                <wp:effectExtent l="0" t="0" r="0" b="24765"/>
                <wp:wrapTight wrapText="bothSides">
                  <wp:wrapPolygon edited="0">
                    <wp:start x="129" y="0"/>
                    <wp:lineTo x="129" y="21564"/>
                    <wp:lineTo x="21224" y="21564"/>
                    <wp:lineTo x="21352" y="0"/>
                    <wp:lineTo x="129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29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8FCBF9" w14:textId="77777777" w:rsidR="00301FC9" w:rsidRPr="00301FC9" w:rsidRDefault="001B693E" w:rsidP="00301FC9">
                            <w:pPr>
                              <w:pStyle w:val="Title"/>
                            </w:pPr>
                            <w:r>
                              <w:t>Semester #2: Science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4" o:spid="_x0000_s1026" type="#_x0000_t202" style="position:absolute;margin-left:15pt;margin-top:347.95pt;width:335.85pt;height:30.05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" filled="f" stroked="f">
                <v:textbox inset=",0,,0">
                  <w:txbxContent>
                    <w:p w14:paraId="108FCBF9" w14:textId="77777777" w:rsidR="00301FC9" w:rsidRPr="00301FC9" w:rsidRDefault="001B693E" w:rsidP="00301FC9">
                      <w:pPr>
                        <w:pStyle w:val="Title"/>
                      </w:pPr>
                      <w:r>
                        <w:t>Semester #2: Science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57B00323" wp14:editId="167540A4">
                <wp:simplePos x="0" y="0"/>
                <wp:positionH relativeFrom="page">
                  <wp:posOffset>5065395</wp:posOffset>
                </wp:positionH>
                <wp:positionV relativeFrom="page">
                  <wp:posOffset>4420235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257" y="0"/>
                    <wp:lineTo x="257" y="20194"/>
                    <wp:lineTo x="21086" y="20194"/>
                    <wp:lineTo x="21086" y="0"/>
                    <wp:lineTo x="257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CEF741" w14:textId="77777777" w:rsidR="00301FC9" w:rsidRPr="00301FC9" w:rsidRDefault="001B693E" w:rsidP="00301FC9">
                            <w:pPr>
                              <w:pStyle w:val="Date"/>
                            </w:pPr>
                            <w:r>
                              <w:t>01/31/14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7" type="#_x0000_t202" style="position:absolute;margin-left:398.85pt;margin-top:348.05pt;width:168pt;height:29.95pt;z-index:25168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" filled="f" stroked="f">
                <v:textbox inset=",0,,0">
                  <w:txbxContent>
                    <w:p w14:paraId="0ACEF741" w14:textId="77777777" w:rsidR="00301FC9" w:rsidRPr="00301FC9" w:rsidRDefault="001B693E" w:rsidP="00301FC9">
                      <w:pPr>
                        <w:pStyle w:val="Date"/>
                      </w:pPr>
                      <w:r>
                        <w:t>01/31/14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B693E">
        <w:rPr>
          <w:noProof/>
        </w:rPr>
        <w:drawing>
          <wp:anchor distT="0" distB="0" distL="118745" distR="118745" simplePos="0" relativeHeight="251713540" behindDoc="0" locked="0" layoutInCell="0" allowOverlap="1" wp14:anchorId="2B3D8EC6" wp14:editId="739B086F">
            <wp:simplePos x="0" y="0"/>
            <wp:positionH relativeFrom="page">
              <wp:posOffset>2426970</wp:posOffset>
            </wp:positionH>
            <wp:positionV relativeFrom="page">
              <wp:posOffset>457200</wp:posOffset>
            </wp:positionV>
            <wp:extent cx="4887595" cy="3877310"/>
            <wp:effectExtent l="0" t="0" r="0" b="8890"/>
            <wp:wrapTight wrapText="bothSides">
              <wp:wrapPolygon edited="0">
                <wp:start x="0" y="0"/>
                <wp:lineTo x="0" y="21508"/>
                <wp:lineTo x="21440" y="21508"/>
                <wp:lineTo x="21440" y="0"/>
                <wp:lineTo x="0" y="0"/>
              </wp:wrapPolygon>
            </wp:wrapTight>
            <wp:docPr id="60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resized nfc12:42-178292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87731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93E">
        <w:rPr>
          <w:noProof/>
        </w:rPr>
        <w:drawing>
          <wp:anchor distT="0" distB="0" distL="114300" distR="114300" simplePos="0" relativeHeight="251715597" behindDoc="0" locked="0" layoutInCell="1" allowOverlap="1" wp14:anchorId="1D9F879B" wp14:editId="0C2213C3">
            <wp:simplePos x="0" y="0"/>
            <wp:positionH relativeFrom="page">
              <wp:posOffset>5779135</wp:posOffset>
            </wp:positionH>
            <wp:positionV relativeFrom="page">
              <wp:posOffset>7978775</wp:posOffset>
            </wp:positionV>
            <wp:extent cx="1129665" cy="1009015"/>
            <wp:effectExtent l="0" t="0" r="0" b="6985"/>
            <wp:wrapThrough wrapText="bothSides">
              <wp:wrapPolygon edited="0">
                <wp:start x="2914" y="0"/>
                <wp:lineTo x="0" y="3262"/>
                <wp:lineTo x="0" y="7069"/>
                <wp:lineTo x="2428" y="17943"/>
                <wp:lineTo x="2428" y="18487"/>
                <wp:lineTo x="5342" y="20662"/>
                <wp:lineTo x="5828" y="21206"/>
                <wp:lineTo x="12142" y="21206"/>
                <wp:lineTo x="12627" y="20662"/>
                <wp:lineTo x="14570" y="17943"/>
                <wp:lineTo x="16998" y="17943"/>
                <wp:lineTo x="20884" y="12506"/>
                <wp:lineTo x="20884" y="4350"/>
                <wp:lineTo x="16513" y="1631"/>
                <wp:lineTo x="7771" y="0"/>
                <wp:lineTo x="2914" y="0"/>
              </wp:wrapPolygon>
            </wp:wrapThrough>
            <wp:docPr id="586" name="Picture 586" descr="CAL4P:Applications:Microsoft Office 2011:Office:Media:Clipart: Business.localized:BU005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L4P:Applications:Microsoft Office 2011:Office:Media:Clipart: Business.localized:BU00525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66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93E">
        <w:rPr>
          <w:noProof/>
        </w:rPr>
        <mc:AlternateContent>
          <mc:Choice Requires="wps">
            <w:drawing>
              <wp:anchor distT="0" distB="0" distL="114300" distR="114300" simplePos="0" relativeHeight="251675649" behindDoc="0" locked="0" layoutInCell="1" allowOverlap="1" wp14:anchorId="125CDA23" wp14:editId="0F293055">
                <wp:simplePos x="0" y="0"/>
                <wp:positionH relativeFrom="page">
                  <wp:posOffset>4533900</wp:posOffset>
                </wp:positionH>
                <wp:positionV relativeFrom="page">
                  <wp:posOffset>9114790</wp:posOffset>
                </wp:positionV>
                <wp:extent cx="2197100" cy="397510"/>
                <wp:effectExtent l="0" t="0" r="0" b="8890"/>
                <wp:wrapTight wrapText="bothSides">
                  <wp:wrapPolygon edited="0">
                    <wp:start x="250" y="0"/>
                    <wp:lineTo x="250" y="20703"/>
                    <wp:lineTo x="20976" y="20703"/>
                    <wp:lineTo x="20976" y="0"/>
                    <wp:lineTo x="250" y="0"/>
                  </wp:wrapPolygon>
                </wp:wrapTight>
                <wp:docPr id="58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560BDF3" w14:textId="77777777" w:rsidR="00301FC9" w:rsidRPr="001B693E" w:rsidRDefault="001B693E" w:rsidP="001B693E">
                            <w:pPr>
                              <w:rPr>
                                <w:color w:val="91BC2B" w:themeColor="accent2"/>
                              </w:rPr>
                            </w:pPr>
                            <w:r>
                              <w:rPr>
                                <w:color w:val="91BC2B" w:themeColor="accent2"/>
                              </w:rPr>
                              <w:t>You</w:t>
                            </w:r>
                            <w:r w:rsidRPr="001B693E">
                              <w:rPr>
                                <w:color w:val="91BC2B" w:themeColor="accent2"/>
                              </w:rPr>
                              <w:t xml:space="preserve"> can always email me at sjlewis@k12albemalre.org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8" type="#_x0000_t202" style="position:absolute;margin-left:357pt;margin-top:717.7pt;width:173pt;height:31.3pt;z-index:251675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" filled="f" stroked="f">
                <v:textbox inset=",0,,0">
                  <w:txbxContent>
                    <w:p w14:paraId="2560BDF3" w14:textId="77777777" w:rsidR="00301FC9" w:rsidRPr="001B693E" w:rsidRDefault="001B693E" w:rsidP="001B693E">
                      <w:pPr>
                        <w:rPr>
                          <w:color w:val="91BC2B" w:themeColor="accent2"/>
                        </w:rPr>
                      </w:pPr>
                      <w:r>
                        <w:rPr>
                          <w:color w:val="91BC2B" w:themeColor="accent2"/>
                        </w:rPr>
                        <w:t>You</w:t>
                      </w:r>
                      <w:r w:rsidRPr="001B693E">
                        <w:rPr>
                          <w:color w:val="91BC2B" w:themeColor="accent2"/>
                        </w:rPr>
                        <w:t xml:space="preserve"> can always email me at sjlewis@k12albemalre.org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B693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2FE886" wp14:editId="5AF826A2">
                <wp:simplePos x="0" y="0"/>
                <wp:positionH relativeFrom="page">
                  <wp:posOffset>533400</wp:posOffset>
                </wp:positionH>
                <wp:positionV relativeFrom="page">
                  <wp:posOffset>8343900</wp:posOffset>
                </wp:positionV>
                <wp:extent cx="2133600" cy="1257300"/>
                <wp:effectExtent l="0" t="0" r="0" b="12700"/>
                <wp:wrapTight wrapText="bothSides">
                  <wp:wrapPolygon edited="0">
                    <wp:start x="257" y="0"/>
                    <wp:lineTo x="257" y="21382"/>
                    <wp:lineTo x="21086" y="21382"/>
                    <wp:lineTo x="21086" y="0"/>
                    <wp:lineTo x="257" y="0"/>
                  </wp:wrapPolygon>
                </wp:wrapTight>
                <wp:docPr id="578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E56C0EA" w14:textId="77777777" w:rsidR="00301FC9" w:rsidRDefault="001B693E" w:rsidP="00301FC9">
                            <w:pPr>
                              <w:pStyle w:val="BodyText2"/>
                            </w:pPr>
                            <w:r>
                              <w:t xml:space="preserve">No </w:t>
                            </w:r>
                            <w:proofErr w:type="gramStart"/>
                            <w:r>
                              <w:t>internet</w:t>
                            </w:r>
                            <w:proofErr w:type="gramEnd"/>
                            <w:r>
                              <w:t xml:space="preserve"> access at home, or prefer a paper copy?  If you would like paper copies </w:t>
                            </w:r>
                            <w:r w:rsidR="00AA6C73">
                              <w:t>future</w:t>
                            </w:r>
                            <w:r>
                              <w:t xml:space="preserve"> newsletter</w:t>
                            </w:r>
                            <w:r w:rsidR="00AA6C73">
                              <w:t>s</w:t>
                            </w:r>
                            <w:r>
                              <w:t>, please sign here, and have your child return to school.</w:t>
                            </w:r>
                          </w:p>
                          <w:p w14:paraId="6133D88D" w14:textId="77777777" w:rsidR="001B693E" w:rsidRDefault="001B693E" w:rsidP="00301FC9">
                            <w:pPr>
                              <w:pStyle w:val="BodyText2"/>
                            </w:pPr>
                          </w:p>
                          <w:p w14:paraId="1D0789B1" w14:textId="77777777" w:rsidR="001B693E" w:rsidRDefault="001B693E" w:rsidP="00301FC9">
                            <w:pPr>
                              <w:pStyle w:val="BodyText2"/>
                            </w:pPr>
                            <w:r>
                              <w:t>______________________________</w:t>
                            </w:r>
                          </w:p>
                          <w:p w14:paraId="453A176E" w14:textId="77777777" w:rsidR="001B693E" w:rsidRPr="00301FC9" w:rsidRDefault="001B693E" w:rsidP="00301FC9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7" o:spid="_x0000_s1029" type="#_x0000_t202" style="position:absolute;margin-left:42pt;margin-top:657pt;width:168pt;height:99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" mv:complextextbox="1" filled="f" stroked="f">
                <v:textbox inset=",0,,0">
                  <w:txbxContent>
                    <w:p w14:paraId="7E56C0EA" w14:textId="77777777" w:rsidR="00301FC9" w:rsidRDefault="001B693E" w:rsidP="00301FC9">
                      <w:pPr>
                        <w:pStyle w:val="BodyText2"/>
                      </w:pPr>
                      <w:r>
                        <w:t xml:space="preserve">No </w:t>
                      </w:r>
                      <w:proofErr w:type="gramStart"/>
                      <w:r>
                        <w:t>internet</w:t>
                      </w:r>
                      <w:proofErr w:type="gramEnd"/>
                      <w:r>
                        <w:t xml:space="preserve"> access at home, or prefer a paper copy?  If you would like paper copies </w:t>
                      </w:r>
                      <w:r w:rsidR="00AA6C73">
                        <w:t>future</w:t>
                      </w:r>
                      <w:r>
                        <w:t xml:space="preserve"> newsletter</w:t>
                      </w:r>
                      <w:r w:rsidR="00AA6C73">
                        <w:t>s</w:t>
                      </w:r>
                      <w:r>
                        <w:t>, please sign here, and have your child return to school.</w:t>
                      </w:r>
                    </w:p>
                    <w:p w14:paraId="6133D88D" w14:textId="77777777" w:rsidR="001B693E" w:rsidRDefault="001B693E" w:rsidP="00301FC9">
                      <w:pPr>
                        <w:pStyle w:val="BodyText2"/>
                      </w:pPr>
                    </w:p>
                    <w:p w14:paraId="1D0789B1" w14:textId="77777777" w:rsidR="001B693E" w:rsidRDefault="001B693E" w:rsidP="00301FC9">
                      <w:pPr>
                        <w:pStyle w:val="BodyText2"/>
                      </w:pPr>
                      <w:r>
                        <w:t>______________________________</w:t>
                      </w:r>
                    </w:p>
                    <w:p w14:paraId="453A176E" w14:textId="77777777" w:rsidR="001B693E" w:rsidRPr="00301FC9" w:rsidRDefault="001B693E" w:rsidP="00301FC9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F52BA">
        <w:rPr>
          <w:noProof/>
        </w:rPr>
        <mc:AlternateContent>
          <mc:Choice Requires="wpg">
            <w:drawing>
              <wp:anchor distT="0" distB="0" distL="114300" distR="114300" simplePos="1" relativeHeight="251656192" behindDoc="0" locked="0" layoutInCell="1" allowOverlap="1" wp14:anchorId="0593CDB3" wp14:editId="313B6BCF">
                <wp:simplePos x="2910205" y="5970905"/>
                <wp:positionH relativeFrom="page">
                  <wp:posOffset>2910205</wp:posOffset>
                </wp:positionH>
                <wp:positionV relativeFrom="page">
                  <wp:posOffset>5970905</wp:posOffset>
                </wp:positionV>
                <wp:extent cx="4288790" cy="3362325"/>
                <wp:effectExtent l="0" t="0" r="0" b="15875"/>
                <wp:wrapThrough wrapText="bothSides">
                  <wp:wrapPolygon edited="0">
                    <wp:start x="128" y="0"/>
                    <wp:lineTo x="128" y="21539"/>
                    <wp:lineTo x="21363" y="21539"/>
                    <wp:lineTo x="21363" y="0"/>
                    <wp:lineTo x="128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8790" cy="3362325"/>
                          <a:chOff x="0" y="0"/>
                          <a:chExt cx="4288790" cy="336232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82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8879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0"/>
                            <a:ext cx="410591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5928BC68" w14:textId="77777777" w:rsidR="00301FC9" w:rsidRDefault="001B693E" w:rsidP="000E4623">
                              <w:pPr>
                                <w:pStyle w:val="BodyText"/>
                              </w:pPr>
                              <w:r>
                                <w:t>We have had a rough start to the science semester, as snow days thwart our attempts at consistency.  However, we have managed to …</w:t>
                              </w:r>
                            </w:p>
                            <w:p w14:paraId="0AD0BAE0" w14:textId="77777777" w:rsidR="001B693E" w:rsidRDefault="001B693E" w:rsidP="000E4623">
                              <w:pPr>
                                <w:pStyle w:val="BodyText"/>
                              </w:pPr>
                              <w:r>
                                <w:t>Give syllabi</w:t>
                              </w:r>
                            </w:p>
                            <w:p w14:paraId="049DD5BB" w14:textId="77777777" w:rsidR="001B693E" w:rsidRDefault="001B693E" w:rsidP="000E4623">
                              <w:pPr>
                                <w:pStyle w:val="BodyText"/>
                              </w:pPr>
                              <w:r>
                                <w:t>Have Safety Contract Signed (please sign your child’s if they have not turned it in)</w:t>
                              </w:r>
                            </w:p>
                            <w:p w14:paraId="361D1CCF" w14:textId="77777777" w:rsidR="001B693E" w:rsidRDefault="001B693E" w:rsidP="000E4623">
                              <w:pPr>
                                <w:pStyle w:val="BodyText"/>
                              </w:pPr>
                              <w:r>
                                <w:t>Do our first Lab (Ask your child about the Hot Wheels)!</w:t>
                              </w:r>
                            </w:p>
                            <w:p w14:paraId="15E6FBAE" w14:textId="77777777" w:rsidR="001B693E" w:rsidRDefault="001B693E" w:rsidP="000E4623">
                              <w:pPr>
                                <w:pStyle w:val="BodyText"/>
                              </w:pPr>
                              <w:r>
                                <w:t>And</w:t>
                              </w:r>
                            </w:p>
                            <w:p w14:paraId="59520AD1" w14:textId="77777777" w:rsidR="001B693E" w:rsidRDefault="001B693E" w:rsidP="000E4623">
                              <w:pPr>
                                <w:pStyle w:val="BodyText"/>
                              </w:pPr>
                              <w:r>
                                <w:t>Explore Mystery Cookies!</w:t>
                              </w:r>
                            </w:p>
                            <w:p w14:paraId="3B75CE24" w14:textId="77777777" w:rsidR="001B693E" w:rsidRDefault="001B693E" w:rsidP="000E4623">
                              <w:pPr>
                                <w:pStyle w:val="BodyText"/>
                              </w:pPr>
                            </w:p>
                            <w:p w14:paraId="3172093B" w14:textId="77777777" w:rsidR="001B693E" w:rsidRPr="00301FC9" w:rsidRDefault="001B693E" w:rsidP="000E4623">
                              <w:pPr>
                                <w:pStyle w:val="BodyText"/>
                              </w:pPr>
                              <w:r>
                                <w:t>Next we will move into our unit on Matter!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706120"/>
                            <a:ext cx="410591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1009015"/>
                            <a:ext cx="4105910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1513840"/>
                            <a:ext cx="410591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817370"/>
                            <a:ext cx="410591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2120265"/>
                            <a:ext cx="266319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2423160"/>
                            <a:ext cx="26841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2726690"/>
                            <a:ext cx="2759710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3023870"/>
                            <a:ext cx="1443355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" o:spid="_x0000_s1030" style="position:absolute;margin-left:229.15pt;margin-top:470.15pt;width:337.7pt;height:264.75pt;z-index:251656192;mso-position-horizontal-relative:page;mso-position-vertical-relative:page" coordsize="4288790,3362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" mv:complextextbox="1">
                <v:shape id="Text Box 851" o:spid="_x0000_s1031" type="#_x0000_t202" style="position:absolute;width:4288790;height:3362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9QmGxQAA&#10;ANwAAAAPAAAAZHJzL2Rvd25yZXYueG1sRI/dasJAFITvhb7Dcgre6UZBK9FVQiFQQcGf0utj9pgE&#10;s2eT7KqxT98VCl4OM/MNs1h1phI3al1pWcFoGIEgzqwuOVfwfUwHMxDOI2usLJOCBzlYLd96C4y1&#10;vfOebgefiwBhF6OCwvs6ltJlBRl0Q1sTB+9sW4M+yDaXusV7gJtKjqNoKg2WHBYKrOmzoOxyuBoF&#10;292p+V1HzlSJT9OPZNdszj+NUv33LpmD8NT5V/i//aUVTGZjeJ4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f1CYbFAAAA3AAAAA8AAAAAAAAAAAAAAAAAlwIAAGRycy9k&#10;b3ducmV2LnhtbFBLBQYAAAAABAAEAPUAAACJAwAAAAA=&#10;" mv:complextextbox="1" filled="f" stroked="f">
                  <v:textbox inset=",0,,0"/>
                </v:shape>
                <v:shape id="Text Box 1" o:spid="_x0000_s1032" type="#_x0000_t202" style="position:absolute;left:91440;width:4105910;height:7073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style="mso-next-textbox:#Text Box 4" inset="0,0,0,0">
                    <w:txbxContent>
                      <w:p w14:paraId="5928BC68" w14:textId="77777777" w:rsidR="00301FC9" w:rsidRDefault="001B693E" w:rsidP="000E4623">
                        <w:pPr>
                          <w:pStyle w:val="BodyText"/>
                        </w:pPr>
                        <w:r>
                          <w:t>We have had a rough start to the science semester, as snow days thwart our attempts at consistency.  However, we have managed to …</w:t>
                        </w:r>
                      </w:p>
                      <w:p w14:paraId="0AD0BAE0" w14:textId="77777777" w:rsidR="001B693E" w:rsidRDefault="001B693E" w:rsidP="000E4623">
                        <w:pPr>
                          <w:pStyle w:val="BodyText"/>
                        </w:pPr>
                        <w:r>
                          <w:t>Give syllabi</w:t>
                        </w:r>
                      </w:p>
                      <w:p w14:paraId="049DD5BB" w14:textId="77777777" w:rsidR="001B693E" w:rsidRDefault="001B693E" w:rsidP="000E4623">
                        <w:pPr>
                          <w:pStyle w:val="BodyText"/>
                        </w:pPr>
                        <w:r>
                          <w:t>Have Safety Contract Signed (please sign your child’s if they have not turned it in)</w:t>
                        </w:r>
                      </w:p>
                      <w:p w14:paraId="361D1CCF" w14:textId="77777777" w:rsidR="001B693E" w:rsidRDefault="001B693E" w:rsidP="000E4623">
                        <w:pPr>
                          <w:pStyle w:val="BodyText"/>
                        </w:pPr>
                        <w:r>
                          <w:t>Do our first Lab (Ask your child about the Hot Wheels)!</w:t>
                        </w:r>
                      </w:p>
                      <w:p w14:paraId="15E6FBAE" w14:textId="77777777" w:rsidR="001B693E" w:rsidRDefault="001B693E" w:rsidP="000E4623">
                        <w:pPr>
                          <w:pStyle w:val="BodyText"/>
                        </w:pPr>
                        <w:r>
                          <w:t>And</w:t>
                        </w:r>
                      </w:p>
                      <w:p w14:paraId="59520AD1" w14:textId="77777777" w:rsidR="001B693E" w:rsidRDefault="001B693E" w:rsidP="000E4623">
                        <w:pPr>
                          <w:pStyle w:val="BodyText"/>
                        </w:pPr>
                        <w:r>
                          <w:t>Explore Mystery Cookies!</w:t>
                        </w:r>
                      </w:p>
                      <w:p w14:paraId="3B75CE24" w14:textId="77777777" w:rsidR="001B693E" w:rsidRDefault="001B693E" w:rsidP="000E4623">
                        <w:pPr>
                          <w:pStyle w:val="BodyText"/>
                        </w:pPr>
                      </w:p>
                      <w:p w14:paraId="3172093B" w14:textId="77777777" w:rsidR="001B693E" w:rsidRPr="00301FC9" w:rsidRDefault="001B693E" w:rsidP="000E4623">
                        <w:pPr>
                          <w:pStyle w:val="BodyText"/>
                        </w:pPr>
                        <w:r>
                          <w:t>Next we will move into our unit on Matter!</w:t>
                        </w:r>
                      </w:p>
                    </w:txbxContent>
                  </v:textbox>
                </v:shape>
                <v:shape id="Text Box 4" o:spid="_x0000_s1033" type="#_x0000_t202" style="position:absolute;left:91440;top:706120;width:410591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4" type="#_x0000_t202" style="position:absolute;left:91440;top:1009015;width:4105910;height:5060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5" type="#_x0000_t202" style="position:absolute;left:91440;top:1513840;width:410591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6" type="#_x0000_t202" style="position:absolute;left:91440;top:1817370;width:410591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7" type="#_x0000_t202" style="position:absolute;left:91440;top:2120265;width:2663190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8" type="#_x0000_t202" style="position:absolute;left:91440;top:2423160;width:2684145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39" type="#_x0000_t202" style="position:absolute;left:91440;top:2726690;width:2759710;height:202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40" type="#_x0000_t202" style="position:absolute;left:91440;top:3023870;width:1443355;height:304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780AC948" wp14:editId="2AAECDB6">
                <wp:simplePos x="0" y="0"/>
                <wp:positionH relativeFrom="page">
                  <wp:posOffset>2882900</wp:posOffset>
                </wp:positionH>
                <wp:positionV relativeFrom="page">
                  <wp:posOffset>5105400</wp:posOffset>
                </wp:positionV>
                <wp:extent cx="4292600" cy="787400"/>
                <wp:effectExtent l="0" t="0" r="0" b="0"/>
                <wp:wrapTight wrapText="bothSides">
                  <wp:wrapPolygon edited="0">
                    <wp:start x="128" y="0"/>
                    <wp:lineTo x="128" y="20903"/>
                    <wp:lineTo x="21344" y="20903"/>
                    <wp:lineTo x="21344" y="0"/>
                    <wp:lineTo x="128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44F171" w14:textId="77777777" w:rsidR="00301FC9" w:rsidRPr="00301FC9" w:rsidRDefault="001B693E" w:rsidP="00301FC9">
                            <w:pPr>
                              <w:pStyle w:val="Heading2"/>
                            </w:pPr>
                            <w:r>
                              <w:t>Unit #1: The Nature of Science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margin-left:227pt;margin-top:402pt;width:338pt;height:62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" o:allowincell="f" filled="f" stroked="f">
                <v:textbox inset=",0,,0">
                  <w:txbxContent>
                    <w:p w14:paraId="6144F171" w14:textId="77777777" w:rsidR="00301FC9" w:rsidRPr="00301FC9" w:rsidRDefault="001B693E" w:rsidP="00301FC9">
                      <w:pPr>
                        <w:pStyle w:val="Heading2"/>
                      </w:pPr>
                      <w:r>
                        <w:t>Unit #1: The Nature of Science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2A2FFBCE" wp14:editId="0F167D16">
                <wp:simplePos x="0" y="0"/>
                <wp:positionH relativeFrom="page">
                  <wp:posOffset>6807200</wp:posOffset>
                </wp:positionH>
                <wp:positionV relativeFrom="page">
                  <wp:posOffset>9114790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C191DC" w14:textId="77777777" w:rsidR="000D790F" w:rsidRDefault="001B693E" w:rsidP="00301FC9">
                            <w:pPr>
                              <w:pStyle w:val="BoxHeading-Small"/>
                            </w:pPr>
                            <w:r>
                              <w:t>#1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42" style="position:absolute;margin-left:536pt;margin-top:717.7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" fillcolor="#91bc2b [3205]" stroked="f" strokecolor="#4a7ebb" strokeweight="1.5pt">
                <v:shadow opacity="22938f" mv:blur="38100f" offset="0,2pt"/>
                <v:textbox inset="0,1.44pt,0,1.44pt">
                  <w:txbxContent>
                    <w:p w14:paraId="75C191DC" w14:textId="77777777" w:rsidR="000D790F" w:rsidRDefault="001B693E" w:rsidP="00301FC9">
                      <w:pPr>
                        <w:pStyle w:val="BoxHeading-Small"/>
                      </w:pPr>
                      <w:r>
                        <w:t>#1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47D80F15" wp14:editId="6CC970C8">
                <wp:simplePos x="0" y="0"/>
                <wp:positionH relativeFrom="page">
                  <wp:posOffset>528320</wp:posOffset>
                </wp:positionH>
                <wp:positionV relativeFrom="page">
                  <wp:posOffset>6997700</wp:posOffset>
                </wp:positionV>
                <wp:extent cx="2133600" cy="1117600"/>
                <wp:effectExtent l="0" t="0" r="0" b="0"/>
                <wp:wrapTight wrapText="bothSides">
                  <wp:wrapPolygon edited="0">
                    <wp:start x="257" y="0"/>
                    <wp:lineTo x="257" y="21109"/>
                    <wp:lineTo x="21086" y="21109"/>
                    <wp:lineTo x="21086" y="0"/>
                    <wp:lineTo x="257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36D9826" w14:textId="77777777" w:rsidR="00301FC9" w:rsidRDefault="001B693E" w:rsidP="00301FC9">
                            <w:pPr>
                              <w:pStyle w:val="BodyText2"/>
                            </w:pPr>
                            <w:r>
                              <w:t xml:space="preserve">Please post any comments, questions, or concerns, on the class blog at </w:t>
                            </w:r>
                            <w:hyperlink r:id="rId11" w:history="1">
                              <w:r w:rsidRPr="00FF6CF3">
                                <w:rPr>
                                  <w:rStyle w:val="Hyperlink"/>
                                </w:rPr>
                                <w:t>www.burleymath6.weebly.com</w:t>
                              </w:r>
                            </w:hyperlink>
                          </w:p>
                          <w:p w14:paraId="0E72C033" w14:textId="77777777" w:rsidR="001B693E" w:rsidRPr="00301FC9" w:rsidRDefault="001B693E" w:rsidP="00301FC9">
                            <w:pPr>
                              <w:pStyle w:val="BodyText2"/>
                            </w:pPr>
                            <w:r>
                              <w:t>Click on more and then science blog!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41.6pt;margin-top:551pt;width:168pt;height:88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" mv:complextextbox="1" o:allowincell="f" filled="f" stroked="f">
                <v:textbox inset=",0,,0">
                  <w:txbxContent>
                    <w:p w14:paraId="336D9826" w14:textId="77777777" w:rsidR="00301FC9" w:rsidRDefault="001B693E" w:rsidP="00301FC9">
                      <w:pPr>
                        <w:pStyle w:val="BodyText2"/>
                      </w:pPr>
                      <w:r>
                        <w:t xml:space="preserve">Please post any comments, questions, or concerns, on the class blog at </w:t>
                      </w:r>
                      <w:hyperlink r:id="rId12" w:history="1">
                        <w:r w:rsidRPr="00FF6CF3">
                          <w:rPr>
                            <w:rStyle w:val="Hyperlink"/>
                          </w:rPr>
                          <w:t>www.burleymath6.weebly.com</w:t>
                        </w:r>
                      </w:hyperlink>
                    </w:p>
                    <w:p w14:paraId="0E72C033" w14:textId="77777777" w:rsidR="001B693E" w:rsidRPr="00301FC9" w:rsidRDefault="001B693E" w:rsidP="00301FC9">
                      <w:pPr>
                        <w:pStyle w:val="BodyText2"/>
                      </w:pPr>
                      <w:r>
                        <w:t>Click on more and then science blog!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81793" behindDoc="0" locked="0" layoutInCell="0" allowOverlap="1" wp14:anchorId="6A3D7142" wp14:editId="06F8A6EA">
                <wp:simplePos x="0" y="0"/>
                <wp:positionH relativeFrom="page">
                  <wp:posOffset>533400</wp:posOffset>
                </wp:positionH>
                <wp:positionV relativeFrom="page">
                  <wp:posOffset>6519545</wp:posOffset>
                </wp:positionV>
                <wp:extent cx="2133600" cy="393065"/>
                <wp:effectExtent l="0" t="0" r="0" b="13335"/>
                <wp:wrapTight wrapText="bothSides">
                  <wp:wrapPolygon edited="0">
                    <wp:start x="257" y="0"/>
                    <wp:lineTo x="257" y="20937"/>
                    <wp:lineTo x="21086" y="20937"/>
                    <wp:lineTo x="21086" y="0"/>
                    <wp:lineTo x="257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8C8C7F" w14:textId="77777777" w:rsidR="00301FC9" w:rsidRPr="00301FC9" w:rsidRDefault="001B693E" w:rsidP="00301FC9">
                            <w:pPr>
                              <w:pStyle w:val="BoxHeading"/>
                            </w:pPr>
                            <w:r>
                              <w:t>Let Me Know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margin-left:42pt;margin-top:513.35pt;width:168pt;height:30.95pt;z-index: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" o:allowincell="f" filled="f" stroked="f">
                <v:textbox inset=",0,,0">
                  <w:txbxContent>
                    <w:p w14:paraId="2C8C8C7F" w14:textId="77777777" w:rsidR="00301FC9" w:rsidRPr="00301FC9" w:rsidRDefault="001B693E" w:rsidP="00301FC9">
                      <w:pPr>
                        <w:pStyle w:val="BoxHeading"/>
                      </w:pPr>
                      <w:r>
                        <w:t>Let Me Know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78721" behindDoc="0" locked="0" layoutInCell="0" allowOverlap="1" wp14:anchorId="6B7D3F2F" wp14:editId="0C281509">
                <wp:simplePos x="0" y="0"/>
                <wp:positionH relativeFrom="page">
                  <wp:posOffset>528320</wp:posOffset>
                </wp:positionH>
                <wp:positionV relativeFrom="page">
                  <wp:posOffset>3351530</wp:posOffset>
                </wp:positionV>
                <wp:extent cx="2133600" cy="394970"/>
                <wp:effectExtent l="0" t="0" r="0" b="11430"/>
                <wp:wrapTight wrapText="bothSides">
                  <wp:wrapPolygon edited="0">
                    <wp:start x="257" y="0"/>
                    <wp:lineTo x="257" y="20836"/>
                    <wp:lineTo x="21086" y="20836"/>
                    <wp:lineTo x="21086" y="0"/>
                    <wp:lineTo x="257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0E3B0F" w14:textId="77777777" w:rsidR="00301FC9" w:rsidRPr="00301FC9" w:rsidRDefault="001B693E" w:rsidP="00301FC9">
                            <w:pPr>
                              <w:pStyle w:val="Subtitle"/>
                            </w:pPr>
                            <w:r>
                              <w:t>A newsletter from Mrs. Jones-Lewis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5" type="#_x0000_t202" style="position:absolute;margin-left:41.6pt;margin-top:263.9pt;width:168pt;height:31.1pt;z-index:25167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" o:allowincell="f" filled="f" stroked="f">
                <v:textbox inset=",0,,0">
                  <w:txbxContent>
                    <w:p w14:paraId="620E3B0F" w14:textId="77777777" w:rsidR="00301FC9" w:rsidRPr="00301FC9" w:rsidRDefault="001B693E" w:rsidP="00301FC9">
                      <w:pPr>
                        <w:pStyle w:val="Subtitle"/>
                      </w:pPr>
                      <w:r>
                        <w:t>A newsletter from Mrs. Jones-Lewis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77697" behindDoc="0" locked="0" layoutInCell="0" allowOverlap="1" wp14:anchorId="4956860E" wp14:editId="78BBAC52">
                <wp:simplePos x="0" y="0"/>
                <wp:positionH relativeFrom="page">
                  <wp:posOffset>533400</wp:posOffset>
                </wp:positionH>
                <wp:positionV relativeFrom="page">
                  <wp:posOffset>2552065</wp:posOffset>
                </wp:positionV>
                <wp:extent cx="2133600" cy="762635"/>
                <wp:effectExtent l="0" t="0" r="0" b="24765"/>
                <wp:wrapTight wrapText="bothSides">
                  <wp:wrapPolygon edited="0">
                    <wp:start x="257" y="0"/>
                    <wp:lineTo x="257" y="21582"/>
                    <wp:lineTo x="21086" y="21582"/>
                    <wp:lineTo x="21086" y="0"/>
                    <wp:lineTo x="257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62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69127B" w14:textId="77777777" w:rsidR="00301FC9" w:rsidRPr="001B693E" w:rsidRDefault="001B693E" w:rsidP="00301FC9">
                            <w:pPr>
                              <w:pStyle w:val="BoxHeading-Large"/>
                              <w:rPr>
                                <w:sz w:val="72"/>
                                <w:szCs w:val="72"/>
                              </w:rPr>
                            </w:pPr>
                            <w:r w:rsidRPr="001B693E">
                              <w:rPr>
                                <w:sz w:val="72"/>
                                <w:szCs w:val="72"/>
                              </w:rPr>
                              <w:t>S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cienc</w:t>
                            </w:r>
                            <w:r w:rsidRPr="001B693E">
                              <w:rPr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6" type="#_x0000_t202" style="position:absolute;margin-left:42pt;margin-top:200.95pt;width:168pt;height:60.05pt;z-index:251677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" o:allowincell="f" filled="f" stroked="f">
                <v:textbox inset=",0,,0">
                  <w:txbxContent>
                    <w:p w14:paraId="3669127B" w14:textId="77777777" w:rsidR="00301FC9" w:rsidRPr="001B693E" w:rsidRDefault="001B693E" w:rsidP="00301FC9">
                      <w:pPr>
                        <w:pStyle w:val="BoxHeading-Large"/>
                        <w:rPr>
                          <w:sz w:val="72"/>
                          <w:szCs w:val="72"/>
                        </w:rPr>
                      </w:pPr>
                      <w:r w:rsidRPr="001B693E">
                        <w:rPr>
                          <w:sz w:val="72"/>
                          <w:szCs w:val="72"/>
                        </w:rPr>
                        <w:t>S</w:t>
                      </w:r>
                      <w:r>
                        <w:rPr>
                          <w:sz w:val="72"/>
                          <w:szCs w:val="72"/>
                        </w:rPr>
                        <w:t>cienc</w:t>
                      </w:r>
                      <w:r w:rsidRPr="001B693E">
                        <w:rPr>
                          <w:sz w:val="72"/>
                          <w:szCs w:val="72"/>
                        </w:rPr>
                        <w:t>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76673" behindDoc="0" locked="0" layoutInCell="0" allowOverlap="1" wp14:anchorId="15DDA77D" wp14:editId="52CEAC84">
                <wp:simplePos x="0" y="0"/>
                <wp:positionH relativeFrom="page">
                  <wp:posOffset>533400</wp:posOffset>
                </wp:positionH>
                <wp:positionV relativeFrom="page">
                  <wp:posOffset>2235200</wp:posOffset>
                </wp:positionV>
                <wp:extent cx="2133600" cy="329565"/>
                <wp:effectExtent l="0" t="0" r="0" b="635"/>
                <wp:wrapTight wrapText="bothSides">
                  <wp:wrapPolygon edited="0">
                    <wp:start x="257" y="0"/>
                    <wp:lineTo x="257" y="19977"/>
                    <wp:lineTo x="21086" y="19977"/>
                    <wp:lineTo x="21086" y="0"/>
                    <wp:lineTo x="257" y="0"/>
                  </wp:wrapPolygon>
                </wp:wrapTight>
                <wp:docPr id="6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AA165F" w14:textId="77777777" w:rsidR="00301FC9" w:rsidRPr="00301FC9" w:rsidRDefault="001B693E" w:rsidP="00301FC9">
                            <w:pPr>
                              <w:pStyle w:val="BoxHeading-Small"/>
                            </w:pPr>
                            <w:r>
                              <w:t>6</w:t>
                            </w:r>
                            <w:r w:rsidRPr="001B693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Grade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7" type="#_x0000_t202" style="position:absolute;margin-left:42pt;margin-top:176pt;width:168pt;height:25.95pt;z-index:251676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" o:allowincell="f" filled="f" stroked="f">
                <v:textbox inset=",0,,0">
                  <w:txbxContent>
                    <w:p w14:paraId="4FAA165F" w14:textId="77777777" w:rsidR="00301FC9" w:rsidRPr="00301FC9" w:rsidRDefault="001B693E" w:rsidP="00301FC9">
                      <w:pPr>
                        <w:pStyle w:val="BoxHeading-Small"/>
                      </w:pPr>
                      <w:r>
                        <w:t>6</w:t>
                      </w:r>
                      <w:r w:rsidRPr="001B693E">
                        <w:rPr>
                          <w:vertAlign w:val="superscript"/>
                        </w:rPr>
                        <w:t>th</w:t>
                      </w:r>
                      <w:r>
                        <w:t xml:space="preserve"> Grade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4BD5">
        <w:br w:type="page"/>
      </w:r>
      <w:r w:rsidR="004D431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1" behindDoc="0" locked="0" layoutInCell="1" allowOverlap="1" wp14:anchorId="0C4E9C74" wp14:editId="5DBD1EFD">
                <wp:simplePos x="0" y="0"/>
                <wp:positionH relativeFrom="page">
                  <wp:posOffset>531495</wp:posOffset>
                </wp:positionH>
                <wp:positionV relativeFrom="page">
                  <wp:posOffset>6858000</wp:posOffset>
                </wp:positionV>
                <wp:extent cx="2130425" cy="1066800"/>
                <wp:effectExtent l="0" t="0" r="508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4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DF226" w14:textId="77777777" w:rsidR="00AC343A" w:rsidRDefault="00EC4BD5" w:rsidP="00AC343A">
                            <w:pPr>
                              <w:pStyle w:val="ContactDetails"/>
                            </w:pP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WorkStreet 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"[Street Address]"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WorkStreet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93 Perry Street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="001B693E" w:rsidRPr="0024394B">
                              <w:rPr>
                                <w:noProof/>
                              </w:rPr>
                              <w:instrText>[Street Address]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="001B693E" w:rsidRPr="0024394B">
                              <w:t>[Street Address]</w:t>
                            </w:r>
                            <w:r w:rsidRPr="0024394B">
                              <w:fldChar w:fldCharType="end"/>
                            </w:r>
                            <w:r w:rsidRPr="0024394B">
                              <w:br/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WorkCity 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"[City]"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WorkCity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="001B693E" w:rsidRPr="0024394B">
                              <w:rPr>
                                <w:noProof/>
                              </w:rPr>
                              <w:instrText>[City]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="001B693E" w:rsidRPr="0024394B">
                              <w:t>[City]</w:t>
                            </w:r>
                            <w:r w:rsidRPr="0024394B">
                              <w:fldChar w:fldCharType="end"/>
                            </w:r>
                            <w:r w:rsidRPr="0024394B">
                              <w:t xml:space="preserve">, </w: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WorkState 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"[State]" 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WorkState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="001B693E" w:rsidRPr="0024394B">
                              <w:rPr>
                                <w:noProof/>
                              </w:rPr>
                              <w:instrText>[State]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="001B693E" w:rsidRPr="0024394B">
                              <w:t>[State]</w: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PLACEHOLDER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IF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WorkZip 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="" "[Postal Code]" </w:instrText>
                            </w:r>
                            <w:r w:rsidRPr="0024394B">
                              <w:fldChar w:fldCharType="begin"/>
                            </w:r>
                            <w:r w:rsidRPr="0024394B">
                              <w:instrText xml:space="preserve"> USERPROPERTY WorkZip </w:instrText>
                            </w:r>
                            <w:r w:rsidRPr="0024394B">
                              <w:fldChar w:fldCharType="separate"/>
                            </w:r>
                            <w:r w:rsidRPr="0024394B">
                              <w:instrText>Error! Bookmark not defined.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fldChar w:fldCharType="separate"/>
                            </w:r>
                            <w:r w:rsidR="001B693E" w:rsidRPr="0024394B">
                              <w:rPr>
                                <w:noProof/>
                              </w:rPr>
                              <w:instrText>[Postal Code]</w:instrText>
                            </w:r>
                            <w:r w:rsidRPr="0024394B">
                              <w:fldChar w:fldCharType="end"/>
                            </w:r>
                            <w:r w:rsidRPr="0024394B">
                              <w:instrText xml:space="preserve"> \* MERGEFORMAT</w:instrText>
                            </w:r>
                            <w:r w:rsidRPr="0024394B">
                              <w:fldChar w:fldCharType="separate"/>
                            </w:r>
                            <w:r w:rsidR="001B693E" w:rsidRPr="0024394B">
                              <w:t>[Postal Code]</w:t>
                            </w:r>
                            <w:r w:rsidRPr="0024394B">
                              <w:fldChar w:fldCharType="end"/>
                            </w:r>
                          </w:p>
                          <w:p w14:paraId="0B3F73ED" w14:textId="77777777" w:rsidR="00AC343A" w:rsidRPr="00CA47DA" w:rsidRDefault="00EC4BD5" w:rsidP="00AC343A">
                            <w:pPr>
                              <w:pStyle w:val="ContactDetails"/>
                            </w:pPr>
                            <w:r>
                              <w:fldChar w:fldCharType="begin"/>
                            </w:r>
                            <w:r>
                              <w:instrText xml:space="preserve"> PLACEHOLDER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IF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WorkWebPage 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="" "[Web Address]" </w:instrText>
                            </w:r>
                            <w:r>
                              <w:fldChar w:fldCharType="begin"/>
                            </w:r>
                            <w:r>
                              <w:instrText xml:space="preserve"> USERPROPERTY WorkWebPage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instrText>Error! Bookmark not defined.</w:instrText>
                            </w:r>
                            <w:r>
                              <w:fldChar w:fldCharType="end"/>
                            </w:r>
                            <w:r>
                              <w:fldChar w:fldCharType="separate"/>
                            </w:r>
                            <w:r w:rsidR="001B693E">
                              <w:rPr>
                                <w:noProof/>
                              </w:rPr>
                              <w:instrText>[Web Address]</w:instrText>
                            </w:r>
                            <w:r>
                              <w:fldChar w:fldCharType="end"/>
                            </w:r>
                            <w:r>
                              <w:instrText xml:space="preserve"> \* MERGEFORMAT</w:instrText>
                            </w:r>
                            <w:r>
                              <w:fldChar w:fldCharType="separate"/>
                            </w:r>
                            <w:r w:rsidR="001B693E">
                              <w:t>[Web Address]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48" type="#_x0000_t202" style="position:absolute;margin-left:41.85pt;margin-top:540pt;width:167.75pt;height:84pt;z-index:2517094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" filled="f" stroked="f">
                <v:textbox inset=",0,,0">
                  <w:txbxContent>
                    <w:p w14:paraId="4AFDF226" w14:textId="77777777" w:rsidR="00AC343A" w:rsidRDefault="00EC4BD5" w:rsidP="00AC343A">
                      <w:pPr>
                        <w:pStyle w:val="ContactDetails"/>
                      </w:pP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WorkStreet 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"[Street Address]"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WorkStreet </w:instrText>
                      </w:r>
                      <w:r w:rsidRPr="0024394B">
                        <w:fldChar w:fldCharType="separate"/>
                      </w:r>
                      <w:r w:rsidRPr="0024394B">
                        <w:instrText>93 Perry Street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="001B693E" w:rsidRPr="0024394B">
                        <w:rPr>
                          <w:noProof/>
                        </w:rPr>
                        <w:instrText>[Street Address]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="001B693E" w:rsidRPr="0024394B">
                        <w:t>[Street Address]</w:t>
                      </w:r>
                      <w:r w:rsidRPr="0024394B">
                        <w:fldChar w:fldCharType="end"/>
                      </w:r>
                      <w:r w:rsidRPr="0024394B">
                        <w:br/>
                      </w: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WorkCity 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"[City]"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WorkCity </w:instrText>
                      </w:r>
                      <w:r w:rsidRPr="0024394B">
                        <w:fldChar w:fldCharType="separate"/>
                      </w:r>
                      <w:r w:rsidRPr="0024394B"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="001B693E" w:rsidRPr="0024394B">
                        <w:rPr>
                          <w:noProof/>
                        </w:rPr>
                        <w:instrText>[City]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="001B693E" w:rsidRPr="0024394B">
                        <w:t>[City]</w:t>
                      </w:r>
                      <w:r w:rsidRPr="0024394B">
                        <w:fldChar w:fldCharType="end"/>
                      </w:r>
                      <w:r w:rsidRPr="0024394B">
                        <w:t xml:space="preserve">, </w:t>
                      </w: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WorkState 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"[State]" 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WorkState </w:instrText>
                      </w:r>
                      <w:r w:rsidRPr="0024394B">
                        <w:fldChar w:fldCharType="separate"/>
                      </w:r>
                      <w:r w:rsidRPr="0024394B"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="001B693E" w:rsidRPr="0024394B">
                        <w:rPr>
                          <w:noProof/>
                        </w:rPr>
                        <w:instrText>[State]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="001B693E" w:rsidRPr="0024394B">
                        <w:t>[State]</w:t>
                      </w:r>
                      <w:r w:rsidRPr="0024394B">
                        <w:fldChar w:fldCharType="end"/>
                      </w:r>
                      <w:r w:rsidRPr="0024394B">
                        <w:fldChar w:fldCharType="begin"/>
                      </w:r>
                      <w:r w:rsidRPr="0024394B">
                        <w:instrText xml:space="preserve"> PLACEHOLDER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IF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WorkZip 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="" "[Postal Code]" </w:instrText>
                      </w:r>
                      <w:r w:rsidRPr="0024394B">
                        <w:fldChar w:fldCharType="begin"/>
                      </w:r>
                      <w:r w:rsidRPr="0024394B">
                        <w:instrText xml:space="preserve"> USERPROPERTY WorkZip </w:instrText>
                      </w:r>
                      <w:r w:rsidRPr="0024394B">
                        <w:fldChar w:fldCharType="separate"/>
                      </w:r>
                      <w:r w:rsidRPr="0024394B">
                        <w:instrText>Error! Bookmark not defined.</w:instrText>
                      </w:r>
                      <w:r w:rsidRPr="0024394B">
                        <w:fldChar w:fldCharType="end"/>
                      </w:r>
                      <w:r w:rsidRPr="0024394B">
                        <w:fldChar w:fldCharType="separate"/>
                      </w:r>
                      <w:r w:rsidR="001B693E" w:rsidRPr="0024394B">
                        <w:rPr>
                          <w:noProof/>
                        </w:rPr>
                        <w:instrText>[Postal Code]</w:instrText>
                      </w:r>
                      <w:r w:rsidRPr="0024394B">
                        <w:fldChar w:fldCharType="end"/>
                      </w:r>
                      <w:r w:rsidRPr="0024394B">
                        <w:instrText xml:space="preserve"> \* MERGEFORMAT</w:instrText>
                      </w:r>
                      <w:r w:rsidRPr="0024394B">
                        <w:fldChar w:fldCharType="separate"/>
                      </w:r>
                      <w:r w:rsidR="001B693E" w:rsidRPr="0024394B">
                        <w:t>[Postal Code]</w:t>
                      </w:r>
                      <w:r w:rsidRPr="0024394B">
                        <w:fldChar w:fldCharType="end"/>
                      </w:r>
                    </w:p>
                    <w:p w14:paraId="0B3F73ED" w14:textId="77777777" w:rsidR="00AC343A" w:rsidRPr="00CA47DA" w:rsidRDefault="00EC4BD5" w:rsidP="00AC343A">
                      <w:pPr>
                        <w:pStyle w:val="ContactDetails"/>
                      </w:pPr>
                      <w:r>
                        <w:fldChar w:fldCharType="begin"/>
                      </w:r>
                      <w:r>
                        <w:instrText xml:space="preserve"> PLACEHOLDER </w:instrText>
                      </w:r>
                      <w:r>
                        <w:fldChar w:fldCharType="begin"/>
                      </w:r>
                      <w:r>
                        <w:instrText xml:space="preserve"> IF </w:instrText>
                      </w:r>
                      <w:r>
                        <w:fldChar w:fldCharType="begin"/>
                      </w:r>
                      <w:r>
                        <w:instrText xml:space="preserve"> USERPROPERTY WorkWebPage </w:instrText>
                      </w:r>
                      <w:r>
                        <w:fldChar w:fldCharType="end"/>
                      </w:r>
                      <w:r>
                        <w:instrText xml:space="preserve">="" "[Web Address]" </w:instrText>
                      </w:r>
                      <w:r>
                        <w:fldChar w:fldCharType="begin"/>
                      </w:r>
                      <w:r>
                        <w:instrText xml:space="preserve"> USERPROPERTY WorkWebPage </w:instrText>
                      </w:r>
                      <w:r>
                        <w:fldChar w:fldCharType="separate"/>
                      </w:r>
                      <w:r>
                        <w:rPr>
                          <w:b/>
                          <w:bCs/>
                        </w:rPr>
                        <w:instrText>Error! Bookmark not defined.</w:instrText>
                      </w:r>
                      <w:r>
                        <w:fldChar w:fldCharType="end"/>
                      </w:r>
                      <w:r>
                        <w:fldChar w:fldCharType="separate"/>
                      </w:r>
                      <w:r w:rsidR="001B693E">
                        <w:rPr>
                          <w:noProof/>
                        </w:rPr>
                        <w:instrText>[Web Address]</w:instrText>
                      </w:r>
                      <w:r>
                        <w:fldChar w:fldCharType="end"/>
                      </w:r>
                      <w:r>
                        <w:instrText xml:space="preserve"> \* MERGEFORMAT</w:instrText>
                      </w:r>
                      <w:r>
                        <w:fldChar w:fldCharType="separate"/>
                      </w:r>
                      <w:r w:rsidR="001B693E">
                        <w:t>[Web Address]</w:t>
                      </w:r>
                      <w:r>
                        <w:fldChar w:fldCharType="end"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711489" behindDoc="0" locked="0" layoutInCell="1" allowOverlap="1" wp14:anchorId="044B0E1B" wp14:editId="4E68E41F">
                <wp:simplePos x="0" y="0"/>
                <wp:positionH relativeFrom="page">
                  <wp:posOffset>3416300</wp:posOffset>
                </wp:positionH>
                <wp:positionV relativeFrom="page">
                  <wp:posOffset>7448550</wp:posOffset>
                </wp:positionV>
                <wp:extent cx="3657600" cy="952500"/>
                <wp:effectExtent l="0" t="0" r="0" b="12700"/>
                <wp:wrapTight wrapText="bothSides">
                  <wp:wrapPolygon edited="0">
                    <wp:start x="150" y="0"/>
                    <wp:lineTo x="150" y="21312"/>
                    <wp:lineTo x="21300" y="21312"/>
                    <wp:lineTo x="21300" y="0"/>
                    <wp:lineTo x="150" y="0"/>
                  </wp:wrapPolygon>
                </wp:wrapTight>
                <wp:docPr id="2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B4A38F1" w14:textId="77777777" w:rsidR="00AC343A" w:rsidRPr="00CA47DA" w:rsidRDefault="006F52BA" w:rsidP="00C905DB">
                            <w:pPr>
                              <w:pStyle w:val="Address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49" type="#_x0000_t202" style="position:absolute;margin-left:269pt;margin-top:586.5pt;width:4in;height:75pt;z-index:2517114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" filled="f" stroked="f">
                <v:textbox inset=",0,,0">
                  <w:txbxContent>
                    <w:p w14:paraId="1B4A38F1" w14:textId="77777777" w:rsidR="00AC343A" w:rsidRPr="00CA47DA" w:rsidRDefault="006F52BA" w:rsidP="00C905DB">
                      <w:pPr>
                        <w:pStyle w:val="Addres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707393" behindDoc="0" locked="0" layoutInCell="1" allowOverlap="1" wp14:anchorId="29044996" wp14:editId="2487CE8B">
                <wp:simplePos x="0" y="0"/>
                <wp:positionH relativeFrom="page">
                  <wp:posOffset>531495</wp:posOffset>
                </wp:positionH>
                <wp:positionV relativeFrom="page">
                  <wp:posOffset>5664200</wp:posOffset>
                </wp:positionV>
                <wp:extent cx="2133600" cy="329565"/>
                <wp:effectExtent l="0" t="0" r="190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B7707E9" w14:textId="77777777" w:rsidR="00AC343A" w:rsidRPr="00301FC9" w:rsidRDefault="00EC4BD5" w:rsidP="00AC343A">
                            <w:pPr>
                              <w:pStyle w:val="BoxHeading-Small"/>
                            </w:pPr>
                            <w:r>
                              <w:t>Lorem Ipsum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50" type="#_x0000_t202" style="position:absolute;margin-left:41.85pt;margin-top:446pt;width:168pt;height:25.95pt;z-index:251707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" filled="f" stroked="f">
                <v:stroke o:forcedash="t"/>
                <v:textbox inset=",0,,0">
                  <w:txbxContent>
                    <w:p w14:paraId="3B7707E9" w14:textId="77777777" w:rsidR="00AC343A" w:rsidRPr="00301FC9" w:rsidRDefault="00EC4BD5" w:rsidP="00AC343A">
                      <w:pPr>
                        <w:pStyle w:val="BoxHeading-Small"/>
                      </w:pPr>
                      <w:r>
                        <w:t>Lorem Ipsum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2E3FDB" w:rsidSect="0061440B"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AE9E49" w14:textId="77777777" w:rsidR="006F52BA" w:rsidRDefault="006F52BA">
      <w:r>
        <w:separator/>
      </w:r>
    </w:p>
  </w:endnote>
  <w:endnote w:type="continuationSeparator" w:id="0">
    <w:p w14:paraId="691C5ADF" w14:textId="77777777" w:rsidR="006F52BA" w:rsidRDefault="006F5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63E1B" w14:textId="77777777" w:rsidR="00294A73" w:rsidRDefault="004D431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0" allowOverlap="1" wp14:anchorId="1FAB84E8" wp14:editId="1216804A">
              <wp:simplePos x="0" y="0"/>
              <wp:positionH relativeFrom="page">
                <wp:posOffset>457200</wp:posOffset>
              </wp:positionH>
              <wp:positionV relativeFrom="page">
                <wp:posOffset>5486400</wp:posOffset>
              </wp:positionV>
              <wp:extent cx="2277110" cy="4114800"/>
              <wp:effectExtent l="0" t="0" r="0" b="0"/>
              <wp:wrapNone/>
              <wp:docPr id="2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1148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7" o:spid="_x0000_s1026" style="position:absolute;margin-left:36pt;margin-top:6in;width:179.3pt;height:324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" o:allowincell="f" fillcolor="#ff7e00 [3215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 w:rsidR="00EC4BD5">
      <w:rPr>
        <w:noProof/>
      </w:rPr>
      <w:drawing>
        <wp:anchor distT="0" distB="0" distL="114300" distR="114300" simplePos="0" relativeHeight="251658257" behindDoc="0" locked="0" layoutInCell="0" allowOverlap="1" wp14:anchorId="04445FB8" wp14:editId="4E18B83C">
          <wp:simplePos x="685800" y="7772400"/>
          <wp:positionH relativeFrom="page">
            <wp:posOffset>685800</wp:posOffset>
          </wp:positionH>
          <wp:positionV relativeFrom="page">
            <wp:posOffset>7772400</wp:posOffset>
          </wp:positionV>
          <wp:extent cx="1828800" cy="1524000"/>
          <wp:effectExtent l="0" t="0" r="0" b="0"/>
          <wp:wrapNone/>
          <wp:docPr id="58" name="Picture 1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9188A" w14:textId="77777777" w:rsidR="006F52BA" w:rsidRDefault="006F52BA">
      <w:r>
        <w:separator/>
      </w:r>
    </w:p>
  </w:footnote>
  <w:footnote w:type="continuationSeparator" w:id="0">
    <w:p w14:paraId="333AB569" w14:textId="77777777" w:rsidR="006F52BA" w:rsidRDefault="006F52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2BE17" w14:textId="77777777" w:rsidR="0061440B" w:rsidRDefault="00EC4BD5">
    <w:pPr>
      <w:pStyle w:val="Header"/>
    </w:pPr>
    <w:r>
      <w:rPr>
        <w:noProof/>
      </w:rPr>
      <w:drawing>
        <wp:anchor distT="0" distB="0" distL="114300" distR="114300" simplePos="0" relativeHeight="251658253" behindDoc="0" locked="0" layoutInCell="0" allowOverlap="1" wp14:anchorId="2440C46B" wp14:editId="63BC0540">
          <wp:simplePos x="0" y="0"/>
          <wp:positionH relativeFrom="page">
            <wp:posOffset>2870200</wp:posOffset>
          </wp:positionH>
          <wp:positionV relativeFrom="page">
            <wp:posOffset>4356100</wp:posOffset>
          </wp:positionV>
          <wp:extent cx="2146300" cy="457200"/>
          <wp:effectExtent l="25400" t="0" r="0" b="0"/>
          <wp:wrapNone/>
          <wp:docPr id="49" name="Picture 6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D4313"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0" allowOverlap="1" wp14:anchorId="3F2253EC" wp14:editId="22FA5F40">
              <wp:simplePos x="0" y="0"/>
              <wp:positionH relativeFrom="page">
                <wp:posOffset>457200</wp:posOffset>
              </wp:positionH>
              <wp:positionV relativeFrom="page">
                <wp:posOffset>4343400</wp:posOffset>
              </wp:positionV>
              <wp:extent cx="4563110" cy="457200"/>
              <wp:effectExtent l="0" t="0" r="0" b="0"/>
              <wp:wrapNone/>
              <wp:docPr id="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57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DCFD72A" w14:textId="77777777" w:rsidR="00BB011A" w:rsidRDefault="006F52BA" w:rsidP="00BB011A">
                          <w:pPr>
                            <w:pStyle w:val="Header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51" style="position:absolute;margin-left:36pt;margin-top:342pt;width:359.3pt;height:36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" o:allowincell="f" fillcolor="#ff7e00 [3215]" stroked="f" strokecolor="white [3212]" strokeweight="1pt">
              <v:shadow opacity="22938f" mv:blur="38100f" offset="0,2pt"/>
              <v:textbox inset=",7.2pt,,7.2pt">
                <w:txbxContent>
                  <w:p w14:paraId="1DCFD72A" w14:textId="77777777" w:rsidR="00BB011A" w:rsidRDefault="006F52BA" w:rsidP="00BB011A">
                    <w:pPr>
                      <w:pStyle w:val="Head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4D4313"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A24DDE8" wp14:editId="73620E4E">
              <wp:simplePos x="0" y="0"/>
              <wp:positionH relativeFrom="page">
                <wp:posOffset>5029200</wp:posOffset>
              </wp:positionH>
              <wp:positionV relativeFrom="page">
                <wp:posOffset>4343400</wp:posOffset>
              </wp:positionV>
              <wp:extent cx="2286000" cy="457200"/>
              <wp:effectExtent l="0" t="0" r="0" b="0"/>
              <wp:wrapNone/>
              <wp:docPr id="5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572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A1AA005" w14:textId="77777777" w:rsidR="00BB011A" w:rsidRDefault="006F52BA" w:rsidP="00BB011A">
                          <w:pPr>
                            <w:pStyle w:val="Header-Righ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052" style="position:absolute;margin-left:396pt;margin-top:342pt;width:180pt;height:36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" fillcolor="#91bc2b [3205]" stroked="f" strokecolor="white [3212]" strokeweight="1pt">
              <v:shadow opacity="22938f" mv:blur="38100f" offset="0,2pt"/>
              <v:textbox inset=",7.2pt,,7.2pt">
                <w:txbxContent>
                  <w:p w14:paraId="0A1AA005" w14:textId="77777777" w:rsidR="00BB011A" w:rsidRDefault="006F52BA" w:rsidP="00BB011A">
                    <w:pPr>
                      <w:pStyle w:val="Header-Right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4D4313"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0" allowOverlap="1" wp14:anchorId="13CBBE73" wp14:editId="0A55FBDA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3877310"/>
              <wp:effectExtent l="0" t="0" r="0" b="0"/>
              <wp:wrapNone/>
              <wp:docPr id="3" name="Rectangl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3877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8" o:spid="_x0000_s1026" style="position:absolute;margin-left:36pt;margin-top:36pt;width:359.3pt;height:305.3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" o:allowincell="f" fillcolor="#45a5dc [3204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</w:docVars>
  <w:rsids>
    <w:rsidRoot w:val="001B693E"/>
    <w:rsid w:val="000572C4"/>
    <w:rsid w:val="001B693E"/>
    <w:rsid w:val="00301209"/>
    <w:rsid w:val="00486FDD"/>
    <w:rsid w:val="004D2F2D"/>
    <w:rsid w:val="004D4313"/>
    <w:rsid w:val="006F52BA"/>
    <w:rsid w:val="00732AA0"/>
    <w:rsid w:val="008D4BC4"/>
    <w:rsid w:val="009D4261"/>
    <w:rsid w:val="00AA6C73"/>
    <w:rsid w:val="00C97488"/>
    <w:rsid w:val="00EC4BD5"/>
    <w:rsid w:val="00FC5B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2AD1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1B693E"/>
    <w:rPr>
      <w:color w:val="FF6600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1B693E"/>
    <w:rPr>
      <w:color w:val="FF66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burleymath6.weebly.com" TargetMode="External"/><Relationship Id="rId12" Type="http://schemas.openxmlformats.org/officeDocument/2006/relationships/hyperlink" Target="http://www.burleymath6.weebly.com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CAL4P:Applications:Microsoft%20Office%202011:Office:Media:Templates:Publishing%20Layout%20View:Newsletters:School%20Newsletter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Newsletter.dotx</Template>
  <TotalTime>24</TotalTime>
  <Pages>2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cal4p</dc:creator>
  <cp:keywords/>
  <dc:description/>
  <cp:lastModifiedBy>cal4p</cp:lastModifiedBy>
  <cp:revision>2</cp:revision>
  <cp:lastPrinted>2014-01-31T03:06:00Z</cp:lastPrinted>
  <dcterms:created xsi:type="dcterms:W3CDTF">2014-01-30T23:11:00Z</dcterms:created>
  <dcterms:modified xsi:type="dcterms:W3CDTF">2014-01-31T03:17:00Z</dcterms:modified>
  <cp:category/>
</cp:coreProperties>
</file>